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7F" w:rsidRPr="00914AEE" w:rsidRDefault="00545136" w:rsidP="00CC59B4">
      <w:pPr>
        <w:rPr>
          <w:b/>
          <w:bCs/>
          <w:color w:val="31849B"/>
          <w:sz w:val="28"/>
          <w:szCs w:val="28"/>
          <w:rtl/>
        </w:rPr>
      </w:pPr>
      <w:bookmarkStart w:id="0" w:name="_GoBack"/>
      <w:bookmarkEnd w:id="0"/>
      <w:r w:rsidRPr="00914AEE">
        <w:rPr>
          <w:rFonts w:hint="cs"/>
          <w:b/>
          <w:bCs/>
          <w:color w:val="31849B"/>
          <w:sz w:val="28"/>
          <w:szCs w:val="28"/>
          <w:rtl/>
        </w:rPr>
        <w:t xml:space="preserve">מחזור החנקן בטבע והשפעות על מערכות ביולוגיות מלאכותיות </w:t>
      </w:r>
      <w:r w:rsidRPr="00914AEE">
        <w:rPr>
          <w:b/>
          <w:bCs/>
          <w:color w:val="31849B"/>
          <w:sz w:val="28"/>
          <w:szCs w:val="28"/>
          <w:rtl/>
        </w:rPr>
        <w:t>–</w:t>
      </w:r>
      <w:r w:rsidRPr="00914AEE">
        <w:rPr>
          <w:rFonts w:hint="cs"/>
          <w:b/>
          <w:bCs/>
          <w:color w:val="31849B"/>
          <w:sz w:val="28"/>
          <w:szCs w:val="28"/>
          <w:rtl/>
        </w:rPr>
        <w:t xml:space="preserve">אקווריום </w:t>
      </w:r>
    </w:p>
    <w:p w:rsidR="00545136" w:rsidRPr="00914AEE" w:rsidRDefault="00545136" w:rsidP="00CC59B4">
      <w:pPr>
        <w:rPr>
          <w:b/>
          <w:bCs/>
          <w:color w:val="31849B"/>
          <w:sz w:val="28"/>
          <w:szCs w:val="28"/>
          <w:rtl/>
        </w:rPr>
      </w:pPr>
      <w:r w:rsidRPr="00914AEE">
        <w:rPr>
          <w:rFonts w:hint="cs"/>
          <w:b/>
          <w:bCs/>
          <w:color w:val="31849B"/>
          <w:sz w:val="28"/>
          <w:szCs w:val="28"/>
          <w:rtl/>
        </w:rPr>
        <w:t xml:space="preserve">אסתר סבן </w:t>
      </w:r>
    </w:p>
    <w:p w:rsidR="00C30908" w:rsidRDefault="007B0EC1" w:rsidP="00CC59B4">
      <w:pPr>
        <w:rPr>
          <w:rtl/>
        </w:rPr>
      </w:pPr>
      <w:r>
        <w:rPr>
          <w:rFonts w:hint="cs"/>
          <w:rtl/>
        </w:rPr>
        <w:t>לפניכם קישור למשימה במיקרוביולוגיה ,</w:t>
      </w:r>
      <w:hyperlink r:id="rId6" w:history="1">
        <w:r w:rsidRPr="00CC59B4">
          <w:rPr>
            <w:rStyle w:val="Hyperlink"/>
            <w:rFonts w:hint="cs"/>
            <w:rtl/>
          </w:rPr>
          <w:t>מחזור חנקן:</w:t>
        </w:r>
      </w:hyperlink>
      <w:r>
        <w:rPr>
          <w:rFonts w:hint="cs"/>
          <w:rtl/>
        </w:rPr>
        <w:t xml:space="preserve"> </w:t>
      </w:r>
      <w:r w:rsidR="00CC59B4" w:rsidRPr="00CC59B4">
        <w:t>http://www.aqua.org.il/magazine/category.php?id=30</w:t>
      </w:r>
      <w:r w:rsidR="00CC59B4">
        <w:rPr>
          <w:rFonts w:hint="cs"/>
          <w:rtl/>
        </w:rPr>
        <w:t xml:space="preserve">    </w:t>
      </w:r>
    </w:p>
    <w:p w:rsidR="007B6F55" w:rsidRDefault="00545136" w:rsidP="00545136">
      <w:pPr>
        <w:pStyle w:val="a5"/>
        <w:numPr>
          <w:ilvl w:val="0"/>
          <w:numId w:val="1"/>
        </w:numPr>
      </w:pPr>
      <w:r>
        <w:rPr>
          <w:rFonts w:hint="cs"/>
          <w:rtl/>
        </w:rPr>
        <w:t xml:space="preserve">קראו והסבירו את המקור להופעת הניטראטים באקווריום, </w:t>
      </w:r>
    </w:p>
    <w:p w:rsidR="007463B1" w:rsidRDefault="00545136" w:rsidP="00545136">
      <w:pPr>
        <w:pStyle w:val="a5"/>
        <w:numPr>
          <w:ilvl w:val="0"/>
          <w:numId w:val="1"/>
        </w:numPr>
      </w:pPr>
      <w:r>
        <w:rPr>
          <w:rFonts w:hint="cs"/>
          <w:rtl/>
        </w:rPr>
        <w:t xml:space="preserve">נסו להסביר את ההבדל בתופעה כפי שהיא מתרחשת בטבע ובאקווריום. </w:t>
      </w:r>
    </w:p>
    <w:p w:rsidR="00545136" w:rsidRDefault="00545136" w:rsidP="00545136">
      <w:pPr>
        <w:pStyle w:val="a5"/>
        <w:numPr>
          <w:ilvl w:val="0"/>
          <w:numId w:val="1"/>
        </w:numPr>
      </w:pPr>
      <w:r>
        <w:rPr>
          <w:rFonts w:hint="cs"/>
          <w:rtl/>
        </w:rPr>
        <w:t xml:space="preserve">אילו יצורים אחראים לתופעה זו ? איך תטפל בהם על מנת לצמצם את התופעה ? הסבר </w:t>
      </w:r>
    </w:p>
    <w:p w:rsidR="00545136" w:rsidRDefault="00545136" w:rsidP="00545136">
      <w:pPr>
        <w:pStyle w:val="a5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עבור לקישור של מחזור החנקן, הוצא מהמחזור 3 שלבים שונים כ"א בנפרד, שער אילו השלכות יכולות להיות לכך. הסבר</w:t>
      </w:r>
    </w:p>
    <w:p w:rsidR="007B6F55" w:rsidRDefault="004055A8" w:rsidP="00CC59B4">
      <w:pPr>
        <w:rPr>
          <w:rtl/>
        </w:rPr>
      </w:pPr>
      <w:r>
        <w:rPr>
          <w:noProof/>
        </w:rPr>
        <w:drawing>
          <wp:inline distT="0" distB="0" distL="0" distR="0">
            <wp:extent cx="4391025" cy="381000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F55" w:rsidRDefault="007B6F55" w:rsidP="00CC59B4">
      <w:pPr>
        <w:rPr>
          <w:rtl/>
        </w:rPr>
      </w:pPr>
    </w:p>
    <w:p w:rsidR="00CC59B4" w:rsidRDefault="00914AEE" w:rsidP="00CC59B4">
      <w:pPr>
        <w:rPr>
          <w:rtl/>
        </w:rPr>
      </w:pPr>
      <w:hyperlink r:id="rId8" w:history="1">
        <w:r w:rsidR="00CC59B4" w:rsidRPr="00CC59B4">
          <w:rPr>
            <w:rStyle w:val="Hyperlink"/>
            <w:rFonts w:hint="cs"/>
            <w:rtl/>
          </w:rPr>
          <w:t>אמוניה והשפעתה על דגים</w:t>
        </w:r>
      </w:hyperlink>
      <w:r w:rsidR="007B6F55">
        <w:rPr>
          <w:rFonts w:hint="cs"/>
          <w:rtl/>
        </w:rPr>
        <w:t xml:space="preserve">  </w:t>
      </w:r>
      <w:r w:rsidR="00CC59B4">
        <w:rPr>
          <w:rFonts w:hint="cs"/>
          <w:rtl/>
        </w:rPr>
        <w:t xml:space="preserve"> </w:t>
      </w:r>
      <w:hyperlink r:id="rId9" w:history="1">
        <w:r w:rsidR="007B6F55" w:rsidRPr="00B1507A">
          <w:rPr>
            <w:rStyle w:val="Hyperlink"/>
          </w:rPr>
          <w:t>http://www.aqua.org.il/magazine/item.php?id=49</w:t>
        </w:r>
      </w:hyperlink>
    </w:p>
    <w:p w:rsidR="00545136" w:rsidRDefault="00545136" w:rsidP="00545136">
      <w:pPr>
        <w:rPr>
          <w:rtl/>
        </w:rPr>
      </w:pPr>
      <w:r>
        <w:rPr>
          <w:rFonts w:hint="cs"/>
          <w:rtl/>
        </w:rPr>
        <w:t>קרא את הקטע ,</w:t>
      </w:r>
    </w:p>
    <w:p w:rsidR="007B6F55" w:rsidRDefault="00545136" w:rsidP="00545136">
      <w:pPr>
        <w:pStyle w:val="a5"/>
        <w:numPr>
          <w:ilvl w:val="0"/>
          <w:numId w:val="2"/>
        </w:numPr>
      </w:pPr>
      <w:r>
        <w:rPr>
          <w:rFonts w:hint="cs"/>
          <w:rtl/>
        </w:rPr>
        <w:t xml:space="preserve">איזה סוג של חומר זו אמוניה? מה קורה לאמוניה בתמיסה מימית? </w:t>
      </w:r>
    </w:p>
    <w:p w:rsidR="00545136" w:rsidRDefault="00545136" w:rsidP="00545136">
      <w:pPr>
        <w:pStyle w:val="a5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לפי הקטע מה ההשפעה של אמוניה על הדגים ? באיזו סביבת חיים התופעה תהיה חמורה ביותר  בלתי נסבלת? ובאיזו בטווח הנורמה ? </w:t>
      </w:r>
    </w:p>
    <w:p w:rsidR="00F9497F" w:rsidRDefault="00F9497F" w:rsidP="00CC59B4">
      <w:pPr>
        <w:rPr>
          <w:rtl/>
        </w:rPr>
      </w:pPr>
    </w:p>
    <w:p w:rsidR="00F9497F" w:rsidRDefault="00F9497F" w:rsidP="00CC59B4">
      <w:pPr>
        <w:rPr>
          <w:rtl/>
        </w:rPr>
      </w:pPr>
    </w:p>
    <w:p w:rsidR="00F9497F" w:rsidRDefault="00F9497F" w:rsidP="00F9497F">
      <w:pPr>
        <w:rPr>
          <w:rtl/>
        </w:rPr>
      </w:pPr>
    </w:p>
    <w:p w:rsidR="007B6F55" w:rsidRDefault="004055A8" w:rsidP="00CC59B4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810125" cy="7305675"/>
            <wp:effectExtent l="0" t="0" r="9525" b="952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F55" w:rsidRDefault="007B6F55" w:rsidP="00CC59B4">
      <w:pPr>
        <w:rPr>
          <w:rtl/>
        </w:rPr>
      </w:pPr>
    </w:p>
    <w:p w:rsidR="00F9497F" w:rsidRDefault="00F9497F" w:rsidP="00F9497F">
      <w:pPr>
        <w:rPr>
          <w:rtl/>
        </w:rPr>
      </w:pPr>
    </w:p>
    <w:p w:rsidR="00F9497F" w:rsidRDefault="00914AEE" w:rsidP="00F9497F">
      <w:hyperlink r:id="rId11" w:history="1">
        <w:r w:rsidR="00F9497F" w:rsidRPr="007B6F55">
          <w:rPr>
            <w:rStyle w:val="Hyperlink"/>
            <w:rFonts w:hint="cs"/>
            <w:rtl/>
          </w:rPr>
          <w:t>פילטרים ושימושיהם במערכות ביולוגיות</w:t>
        </w:r>
      </w:hyperlink>
      <w:r w:rsidR="00F9497F">
        <w:rPr>
          <w:rFonts w:hint="cs"/>
          <w:rtl/>
        </w:rPr>
        <w:t xml:space="preserve">  </w:t>
      </w:r>
    </w:p>
    <w:p w:rsidR="00F9497F" w:rsidRDefault="00914AEE" w:rsidP="00F9497F">
      <w:pPr>
        <w:rPr>
          <w:rtl/>
        </w:rPr>
      </w:pPr>
      <w:hyperlink r:id="rId12" w:history="1">
        <w:r w:rsidR="00F9497F" w:rsidRPr="00B1507A">
          <w:rPr>
            <w:rStyle w:val="Hyperlink"/>
          </w:rPr>
          <w:t>http://www.aqua.org.il/forums/showthread.php?t=143074&amp;highlight=%F4%E9%EC%E8%F8%F6%E9%E4</w:t>
        </w:r>
      </w:hyperlink>
    </w:p>
    <w:p w:rsidR="00545136" w:rsidRDefault="00545136" w:rsidP="00F9497F">
      <w:pPr>
        <w:rPr>
          <w:rtl/>
        </w:rPr>
      </w:pPr>
      <w:r>
        <w:rPr>
          <w:rFonts w:hint="cs"/>
          <w:rtl/>
        </w:rPr>
        <w:lastRenderedPageBreak/>
        <w:t xml:space="preserve">קרא את הקטע </w:t>
      </w:r>
    </w:p>
    <w:p w:rsidR="00545136" w:rsidRDefault="00545136" w:rsidP="00545136">
      <w:pPr>
        <w:pStyle w:val="a5"/>
        <w:numPr>
          <w:ilvl w:val="0"/>
          <w:numId w:val="3"/>
        </w:numPr>
      </w:pPr>
      <w:r>
        <w:rPr>
          <w:rFonts w:hint="cs"/>
          <w:rtl/>
        </w:rPr>
        <w:t xml:space="preserve">איזו חשיבות יש לפילטרים במערכת אקווריום ? </w:t>
      </w:r>
    </w:p>
    <w:p w:rsidR="00545136" w:rsidRDefault="00545136" w:rsidP="00545136">
      <w:pPr>
        <w:pStyle w:val="a5"/>
        <w:numPr>
          <w:ilvl w:val="0"/>
          <w:numId w:val="3"/>
        </w:numPr>
      </w:pPr>
      <w:r>
        <w:rPr>
          <w:rFonts w:hint="cs"/>
          <w:rtl/>
        </w:rPr>
        <w:t xml:space="preserve">מי עושה את ה"עבודה " בטבע ? </w:t>
      </w:r>
    </w:p>
    <w:p w:rsidR="00545136" w:rsidRPr="00545136" w:rsidRDefault="00545136" w:rsidP="00545136">
      <w:pPr>
        <w:pStyle w:val="a5"/>
        <w:numPr>
          <w:ilvl w:val="0"/>
          <w:numId w:val="3"/>
        </w:numPr>
        <w:rPr>
          <w:rtl/>
        </w:rPr>
      </w:pPr>
      <w:r>
        <w:rPr>
          <w:rFonts w:hint="cs"/>
          <w:rtl/>
        </w:rPr>
        <w:t xml:space="preserve">מה ההבדל בין פילטרים תעשייתים שונים ? האם גם בטבע אפשר למצוא תופעה דומה ? </w:t>
      </w:r>
    </w:p>
    <w:p w:rsidR="00F9497F" w:rsidRDefault="00F9497F" w:rsidP="00F9497F">
      <w:pPr>
        <w:rPr>
          <w:rtl/>
        </w:rPr>
      </w:pPr>
    </w:p>
    <w:p w:rsidR="00F9497F" w:rsidRDefault="00F9497F" w:rsidP="00CC59B4"/>
    <w:sectPr w:rsidR="00F9497F" w:rsidSect="005815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23E7A"/>
    <w:multiLevelType w:val="hybridMultilevel"/>
    <w:tmpl w:val="7458C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F3330"/>
    <w:multiLevelType w:val="hybridMultilevel"/>
    <w:tmpl w:val="5FEE9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C2322"/>
    <w:multiLevelType w:val="hybridMultilevel"/>
    <w:tmpl w:val="2BEEC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5A8"/>
    <w:rsid w:val="004055A8"/>
    <w:rsid w:val="00545136"/>
    <w:rsid w:val="005815D0"/>
    <w:rsid w:val="007044A2"/>
    <w:rsid w:val="007463B1"/>
    <w:rsid w:val="007B0EC1"/>
    <w:rsid w:val="007B6F55"/>
    <w:rsid w:val="00914AEE"/>
    <w:rsid w:val="00A57B37"/>
    <w:rsid w:val="00B06142"/>
    <w:rsid w:val="00C30908"/>
    <w:rsid w:val="00CC59B4"/>
    <w:rsid w:val="00F9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rsid w:val="00A57B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B0EC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B0EC1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45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rsid w:val="00A57B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B0EC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B0EC1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45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.org.il/magazine/item.php?id=4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aqua.org.il/forums/showthread.php?t=143074&amp;highlight=%F4%E9%EC%E8%F8%F6%E9%E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qua.org.il/magazine/category.php?id=30" TargetMode="External"/><Relationship Id="rId11" Type="http://schemas.openxmlformats.org/officeDocument/2006/relationships/hyperlink" Target="http://www.aqua.org.il/forums/showthread.php?t=143074&amp;highlight=%F4%E9%EC%E8%F8%F6%E9%E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qua.org.il/magazine/item.php?id=49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4.SCHOOL\Desktop\1111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1111</Template>
  <TotalTime>1</TotalTime>
  <Pages>3</Pages>
  <Words>239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Links>
    <vt:vector size="30" baseType="variant">
      <vt:variant>
        <vt:i4>5767245</vt:i4>
      </vt:variant>
      <vt:variant>
        <vt:i4>12</vt:i4>
      </vt:variant>
      <vt:variant>
        <vt:i4>0</vt:i4>
      </vt:variant>
      <vt:variant>
        <vt:i4>5</vt:i4>
      </vt:variant>
      <vt:variant>
        <vt:lpwstr>http://www.aqua.org.il/forums/showthread.php?t=143074&amp;highlight=%F4%E9%EC%E8%F8%F6%E9%E4</vt:lpwstr>
      </vt:variant>
      <vt:variant>
        <vt:lpwstr/>
      </vt:variant>
      <vt:variant>
        <vt:i4>5767245</vt:i4>
      </vt:variant>
      <vt:variant>
        <vt:i4>9</vt:i4>
      </vt:variant>
      <vt:variant>
        <vt:i4>0</vt:i4>
      </vt:variant>
      <vt:variant>
        <vt:i4>5</vt:i4>
      </vt:variant>
      <vt:variant>
        <vt:lpwstr>http://www.aqua.org.il/forums/showthread.php?t=143074&amp;highlight=%F4%E9%EC%E8%F8%F6%E9%E4</vt:lpwstr>
      </vt:variant>
      <vt:variant>
        <vt:lpwstr/>
      </vt:variant>
      <vt:variant>
        <vt:i4>6553639</vt:i4>
      </vt:variant>
      <vt:variant>
        <vt:i4>6</vt:i4>
      </vt:variant>
      <vt:variant>
        <vt:i4>0</vt:i4>
      </vt:variant>
      <vt:variant>
        <vt:i4>5</vt:i4>
      </vt:variant>
      <vt:variant>
        <vt:lpwstr>http://www.aqua.org.il/magazine/item.php?id=49</vt:lpwstr>
      </vt:variant>
      <vt:variant>
        <vt:lpwstr/>
      </vt:variant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http://www.aqua.org.il/magazine/item.php?id=49</vt:lpwstr>
      </vt:variant>
      <vt:variant>
        <vt:lpwstr/>
      </vt:variant>
      <vt:variant>
        <vt:i4>6684718</vt:i4>
      </vt:variant>
      <vt:variant>
        <vt:i4>0</vt:i4>
      </vt:variant>
      <vt:variant>
        <vt:i4>0</vt:i4>
      </vt:variant>
      <vt:variant>
        <vt:i4>5</vt:i4>
      </vt:variant>
      <vt:variant>
        <vt:lpwstr>http://www.aqua.org.il/magazine/category.php?id=30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</dc:creator>
  <cp:lastModifiedBy>lab4</cp:lastModifiedBy>
  <cp:revision>1</cp:revision>
  <dcterms:created xsi:type="dcterms:W3CDTF">2013-01-14T16:42:00Z</dcterms:created>
  <dcterms:modified xsi:type="dcterms:W3CDTF">2013-01-14T16:43:00Z</dcterms:modified>
</cp:coreProperties>
</file>